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6D65A" w14:textId="50DF28B3" w:rsidR="00741116" w:rsidRDefault="006F7754">
      <w:pPr>
        <w:pStyle w:val="Name"/>
      </w:pPr>
      <w:r>
        <w:t>Kathryn Cronin</w:t>
      </w:r>
    </w:p>
    <w:p w14:paraId="64D9FA28" w14:textId="59758ED9" w:rsidR="00741116" w:rsidRDefault="006F7754">
      <w:pPr>
        <w:pStyle w:val="ContactInfo"/>
      </w:pPr>
      <w:r>
        <w:t>3405 W Sunshine Butte Drive</w:t>
      </w:r>
    </w:p>
    <w:p w14:paraId="0DF6041C" w14:textId="5472D64A" w:rsidR="006F7754" w:rsidRDefault="00402506">
      <w:pPr>
        <w:pStyle w:val="ContactInfo"/>
      </w:pPr>
      <w:r>
        <w:t>San Tan Valley</w:t>
      </w:r>
      <w:r w:rsidR="006F7754">
        <w:t>, AZ 8514</w:t>
      </w:r>
      <w:r w:rsidR="009F695D">
        <w:t>4</w:t>
      </w:r>
    </w:p>
    <w:p w14:paraId="649D37ED" w14:textId="66F68B1C" w:rsidR="00741116" w:rsidRDefault="006F7754" w:rsidP="00E434C3">
      <w:pPr>
        <w:pStyle w:val="ContactInfo"/>
      </w:pPr>
      <w:r>
        <w:t>480-440-6493|katiecronin21@gmail.com</w:t>
      </w:r>
    </w:p>
    <w:p w14:paraId="7E7762E6" w14:textId="3200DB61" w:rsidR="00741116" w:rsidRPr="008426DB" w:rsidRDefault="00EE0580" w:rsidP="008426DB">
      <w:pPr>
        <w:pStyle w:val="Heading1"/>
      </w:pPr>
      <w:r w:rsidRPr="008426DB">
        <w:t>Objective</w:t>
      </w:r>
    </w:p>
    <w:p w14:paraId="4D0466F7" w14:textId="2AB0C40F" w:rsidR="00EE0580" w:rsidRDefault="00EE0580" w:rsidP="00EE0580">
      <w:pPr>
        <w:rPr>
          <w:sz w:val="24"/>
          <w:szCs w:val="24"/>
        </w:rPr>
      </w:pPr>
      <w:r w:rsidRPr="002C0F48">
        <w:rPr>
          <w:sz w:val="24"/>
          <w:szCs w:val="24"/>
        </w:rPr>
        <w:t xml:space="preserve">Highly motivated graduate student with excellent communication and social skills, looking to secure a </w:t>
      </w:r>
      <w:r w:rsidR="003A5814">
        <w:rPr>
          <w:sz w:val="24"/>
          <w:szCs w:val="24"/>
        </w:rPr>
        <w:t>position as a counselor</w:t>
      </w:r>
      <w:r w:rsidRPr="002C0F48">
        <w:rPr>
          <w:sz w:val="24"/>
          <w:szCs w:val="24"/>
        </w:rPr>
        <w:t xml:space="preserve"> to enhance knowledge and skills within the field.</w:t>
      </w:r>
    </w:p>
    <w:p w14:paraId="0E2D8E71" w14:textId="77777777" w:rsidR="00EE0580" w:rsidRDefault="00EE0580" w:rsidP="00EE0580"/>
    <w:p w14:paraId="34B07322" w14:textId="5723AC38" w:rsidR="00EE0580" w:rsidRPr="00EE0580" w:rsidRDefault="00EE0580" w:rsidP="008426DB">
      <w:pPr>
        <w:pStyle w:val="Heading1"/>
      </w:pPr>
      <w:r w:rsidRPr="00EE0580">
        <w:t>Education</w:t>
      </w:r>
    </w:p>
    <w:p w14:paraId="4529DF6D" w14:textId="77777777" w:rsidR="00402506" w:rsidRPr="00EE0580" w:rsidRDefault="00402506" w:rsidP="00402506">
      <w:pPr>
        <w:rPr>
          <w:b/>
          <w:bCs/>
          <w:i/>
          <w:iCs/>
          <w:sz w:val="26"/>
          <w:szCs w:val="26"/>
        </w:rPr>
      </w:pPr>
      <w:r w:rsidRPr="00EE0580">
        <w:rPr>
          <w:b/>
          <w:bCs/>
          <w:i/>
          <w:iCs/>
          <w:sz w:val="26"/>
          <w:szCs w:val="26"/>
        </w:rPr>
        <w:t>M</w:t>
      </w:r>
      <w:r>
        <w:rPr>
          <w:b/>
          <w:bCs/>
          <w:i/>
          <w:iCs/>
          <w:sz w:val="26"/>
          <w:szCs w:val="26"/>
        </w:rPr>
        <w:t>aster of Science in</w:t>
      </w:r>
      <w:r w:rsidRPr="00EE0580">
        <w:rPr>
          <w:b/>
          <w:bCs/>
          <w:i/>
          <w:iCs/>
          <w:sz w:val="26"/>
          <w:szCs w:val="26"/>
        </w:rPr>
        <w:t xml:space="preserve"> Clinical Mental Health Counseling/ 2023-present</w:t>
      </w:r>
    </w:p>
    <w:p w14:paraId="726D2A57" w14:textId="77777777" w:rsidR="00402506" w:rsidRDefault="00402506" w:rsidP="00402506">
      <w:r>
        <w:t>Grand Canyon University</w:t>
      </w:r>
    </w:p>
    <w:p w14:paraId="60FE5253" w14:textId="77777777" w:rsidR="00402506" w:rsidRDefault="00402506" w:rsidP="00402506">
      <w:r>
        <w:t>Major: Clinical Mental Health Counseling</w:t>
      </w:r>
    </w:p>
    <w:p w14:paraId="17A92AC6" w14:textId="77777777" w:rsidR="00402506" w:rsidRDefault="00402506" w:rsidP="00402506">
      <w:r>
        <w:t>Emphasis: Marriage and Family Therapy</w:t>
      </w:r>
    </w:p>
    <w:p w14:paraId="4FDAA1A1" w14:textId="77777777" w:rsidR="00402506" w:rsidRDefault="00402506" w:rsidP="00402506">
      <w:r>
        <w:t>Expected graduation: December of 2026</w:t>
      </w:r>
    </w:p>
    <w:p w14:paraId="11778411" w14:textId="77777777" w:rsidR="00402506" w:rsidRDefault="00402506" w:rsidP="00402506"/>
    <w:p w14:paraId="31124D34" w14:textId="77777777" w:rsidR="00402506" w:rsidRDefault="00402506" w:rsidP="00402506">
      <w:r>
        <w:t>GPA: 4.0</w:t>
      </w:r>
    </w:p>
    <w:p w14:paraId="0998C77E" w14:textId="77777777" w:rsidR="00402506" w:rsidRDefault="00402506" w:rsidP="008426DB">
      <w:pPr>
        <w:rPr>
          <w:b/>
          <w:bCs/>
          <w:i/>
          <w:iCs/>
          <w:sz w:val="26"/>
          <w:szCs w:val="26"/>
        </w:rPr>
      </w:pPr>
    </w:p>
    <w:p w14:paraId="451A0FA9" w14:textId="3F06F95A" w:rsidR="00741116" w:rsidRPr="008426DB" w:rsidRDefault="006F7754" w:rsidP="008426DB">
      <w:pPr>
        <w:rPr>
          <w:b/>
          <w:bCs/>
          <w:i/>
          <w:iCs/>
          <w:sz w:val="26"/>
          <w:szCs w:val="26"/>
        </w:rPr>
      </w:pPr>
      <w:r w:rsidRPr="008426DB">
        <w:rPr>
          <w:b/>
          <w:bCs/>
          <w:i/>
          <w:iCs/>
          <w:sz w:val="26"/>
          <w:szCs w:val="26"/>
        </w:rPr>
        <w:t>B</w:t>
      </w:r>
      <w:r w:rsidR="0028104A" w:rsidRPr="008426DB">
        <w:rPr>
          <w:b/>
          <w:bCs/>
          <w:i/>
          <w:iCs/>
          <w:sz w:val="26"/>
          <w:szCs w:val="26"/>
        </w:rPr>
        <w:t>achelor of Science in Psychology</w:t>
      </w:r>
      <w:r w:rsidRPr="008426DB">
        <w:rPr>
          <w:b/>
          <w:bCs/>
          <w:i/>
          <w:iCs/>
          <w:sz w:val="26"/>
          <w:szCs w:val="26"/>
        </w:rPr>
        <w:t>/2023</w:t>
      </w:r>
    </w:p>
    <w:p w14:paraId="13D794D9" w14:textId="1BBB851D" w:rsidR="00741116" w:rsidRDefault="006F7754">
      <w:r>
        <w:t>Northern Arizona University</w:t>
      </w:r>
    </w:p>
    <w:p w14:paraId="0CC79FC8" w14:textId="1E6F2824" w:rsidR="006F7754" w:rsidRDefault="006F7754">
      <w:r>
        <w:t>Major: Psychological Sciences with an emphasis in social psychology</w:t>
      </w:r>
    </w:p>
    <w:p w14:paraId="2963B6A9" w14:textId="43D503B0" w:rsidR="00010DA8" w:rsidRDefault="00010DA8">
      <w:r>
        <w:t>Minor: Justice Studies</w:t>
      </w:r>
    </w:p>
    <w:p w14:paraId="5DFB61EF" w14:textId="4CF2C06E" w:rsidR="00010DA8" w:rsidRDefault="00010DA8">
      <w:r>
        <w:t>Minor: Sociology</w:t>
      </w:r>
    </w:p>
    <w:p w14:paraId="17CD2071" w14:textId="336258C8" w:rsidR="00010DA8" w:rsidRDefault="00010DA8"/>
    <w:p w14:paraId="5EF4C04E" w14:textId="0A2D0A45" w:rsidR="00010DA8" w:rsidRDefault="00010DA8">
      <w:r>
        <w:t>GPA:</w:t>
      </w:r>
      <w:r w:rsidR="00D2109F">
        <w:t xml:space="preserve"> 3.89</w:t>
      </w:r>
    </w:p>
    <w:p w14:paraId="4F0C74B2" w14:textId="2FA778CB" w:rsidR="00010DA8" w:rsidRDefault="00010DA8">
      <w:r>
        <w:t xml:space="preserve">Major GPA: </w:t>
      </w:r>
      <w:r w:rsidR="00D2109F">
        <w:t>4.0</w:t>
      </w:r>
    </w:p>
    <w:p w14:paraId="491DE606" w14:textId="740D6BD3" w:rsidR="001A0F26" w:rsidRDefault="00EE0580">
      <w:r>
        <w:t>Graduated Magna Cum Laude</w:t>
      </w:r>
    </w:p>
    <w:p w14:paraId="76957E56" w14:textId="77777777" w:rsidR="003A5814" w:rsidRDefault="003A5814"/>
    <w:p w14:paraId="442208D1" w14:textId="77777777" w:rsidR="003A5814" w:rsidRDefault="003A5814"/>
    <w:p w14:paraId="6B556941" w14:textId="13903C4B" w:rsidR="003A5814" w:rsidRDefault="003A5814" w:rsidP="00C61AF2">
      <w:pPr>
        <w:pStyle w:val="Heading1"/>
      </w:pPr>
      <w:r>
        <w:lastRenderedPageBreak/>
        <w:t>Practicum &amp; Internship Experience</w:t>
      </w:r>
    </w:p>
    <w:p w14:paraId="1E9844C7" w14:textId="7F99A064" w:rsidR="003A5814" w:rsidRDefault="003A5814" w:rsidP="003A5814">
      <w:pPr>
        <w:rPr>
          <w:b/>
          <w:bCs/>
          <w:i/>
          <w:iCs/>
          <w:sz w:val="26"/>
          <w:szCs w:val="26"/>
        </w:rPr>
      </w:pPr>
      <w:r w:rsidRPr="003A5814">
        <w:rPr>
          <w:b/>
          <w:bCs/>
          <w:i/>
          <w:iCs/>
          <w:sz w:val="26"/>
          <w:szCs w:val="26"/>
        </w:rPr>
        <w:t>Cranes for Change/ February 2026- present</w:t>
      </w:r>
    </w:p>
    <w:p w14:paraId="1603B4B4" w14:textId="58E4FCDC" w:rsidR="003A5814" w:rsidRDefault="003A5814" w:rsidP="003A5814">
      <w:r>
        <w:t>Worked with teenage clients in a school-based settings</w:t>
      </w:r>
    </w:p>
    <w:p w14:paraId="259F5408" w14:textId="52ABD85A" w:rsidR="003A5814" w:rsidRDefault="003A5814" w:rsidP="003A5814">
      <w:r>
        <w:t>Worked with couples utilizing the Gottman approach</w:t>
      </w:r>
    </w:p>
    <w:p w14:paraId="4CCF8473" w14:textId="43830C38" w:rsidR="003A5814" w:rsidRPr="003A5814" w:rsidRDefault="003A5814" w:rsidP="003A5814">
      <w:r>
        <w:t>Worked with adult clients in an outpatient setting</w:t>
      </w:r>
    </w:p>
    <w:p w14:paraId="507D5AB3" w14:textId="77777777" w:rsidR="003A5814" w:rsidRDefault="003A5814" w:rsidP="00C61AF2">
      <w:pPr>
        <w:pStyle w:val="Heading1"/>
      </w:pPr>
    </w:p>
    <w:p w14:paraId="5A62C89A" w14:textId="1578A5CD" w:rsidR="00741116" w:rsidRDefault="00C61AF2" w:rsidP="00C61AF2">
      <w:pPr>
        <w:pStyle w:val="Heading1"/>
      </w:pPr>
      <w:r>
        <w:t>Psychology Research Experience</w:t>
      </w:r>
    </w:p>
    <w:p w14:paraId="1AB69DF4" w14:textId="2D8897E8" w:rsidR="00741116" w:rsidRDefault="00C61AF2">
      <w:pPr>
        <w:pStyle w:val="Heading3"/>
        <w:rPr>
          <w:i w:val="0"/>
          <w:iCs/>
        </w:rPr>
      </w:pPr>
      <w:r w:rsidRPr="00C61AF2">
        <w:rPr>
          <w:i w:val="0"/>
          <w:iCs/>
        </w:rPr>
        <w:t>In</w:t>
      </w:r>
      <w:r>
        <w:rPr>
          <w:i w:val="0"/>
          <w:iCs/>
        </w:rPr>
        <w:t>-</w:t>
      </w:r>
      <w:r w:rsidRPr="00C61AF2">
        <w:rPr>
          <w:i w:val="0"/>
          <w:iCs/>
        </w:rPr>
        <w:t xml:space="preserve">class research </w:t>
      </w:r>
      <w:r>
        <w:rPr>
          <w:i w:val="0"/>
          <w:iCs/>
        </w:rPr>
        <w:t>project conducted in 2022</w:t>
      </w:r>
    </w:p>
    <w:p w14:paraId="6C387599" w14:textId="1A13A45A" w:rsidR="00C61AF2" w:rsidRPr="00C61AF2" w:rsidRDefault="00C61AF2" w:rsidP="00C61AF2">
      <w:r>
        <w:t xml:space="preserve">Tested </w:t>
      </w:r>
      <w:r w:rsidR="00E434C3">
        <w:t xml:space="preserve">how social media </w:t>
      </w:r>
      <w:r w:rsidR="001E2727">
        <w:t>could</w:t>
      </w:r>
      <w:r w:rsidR="00E434C3">
        <w:t xml:space="preserve"> </w:t>
      </w:r>
      <w:r w:rsidR="001E2727">
        <w:t>lead to large-scale conformity</w:t>
      </w:r>
    </w:p>
    <w:p w14:paraId="6AD66398" w14:textId="1F7075A7" w:rsidR="00741116" w:rsidRDefault="00C61AF2">
      <w:r>
        <w:t xml:space="preserve">Presented </w:t>
      </w:r>
      <w:r w:rsidR="00E434C3">
        <w:t>at</w:t>
      </w:r>
      <w:r>
        <w:t xml:space="preserve"> the Northern Arizona University Undergraduate Research Symposium</w:t>
      </w:r>
    </w:p>
    <w:p w14:paraId="1D0B7B77" w14:textId="77777777" w:rsidR="0028104A" w:rsidRDefault="0028104A"/>
    <w:p w14:paraId="4597198C" w14:textId="77777777" w:rsidR="0028104A" w:rsidRDefault="0028104A" w:rsidP="0028104A">
      <w:pPr>
        <w:pStyle w:val="Heading1"/>
      </w:pPr>
      <w:r>
        <w:t>Honors &amp; Scholarships</w:t>
      </w:r>
    </w:p>
    <w:p w14:paraId="50BBEDF8" w14:textId="77777777" w:rsidR="0028104A" w:rsidRDefault="0028104A" w:rsidP="0028104A">
      <w:pPr>
        <w:pStyle w:val="Heading2"/>
      </w:pPr>
      <w:r>
        <w:t>2019-2023</w:t>
      </w:r>
    </w:p>
    <w:p w14:paraId="54A52254" w14:textId="77777777" w:rsidR="0028104A" w:rsidRDefault="0028104A" w:rsidP="0028104A">
      <w:r>
        <w:t>Lumberjack Scholarship</w:t>
      </w:r>
    </w:p>
    <w:p w14:paraId="5E22C52F" w14:textId="77777777" w:rsidR="0028104A" w:rsidRDefault="0028104A" w:rsidP="0028104A">
      <w:pPr>
        <w:spacing w:line="480" w:lineRule="auto"/>
      </w:pPr>
      <w:r>
        <w:t>Dean’s List, College of Social and Behavioral Sciences</w:t>
      </w:r>
    </w:p>
    <w:p w14:paraId="76F37FA7" w14:textId="77777777" w:rsidR="0028104A" w:rsidRDefault="0028104A" w:rsidP="0028104A"/>
    <w:p w14:paraId="767512DD" w14:textId="77777777" w:rsidR="0028104A" w:rsidRPr="0028104A" w:rsidRDefault="0028104A" w:rsidP="008426DB">
      <w:pPr>
        <w:pStyle w:val="Heading1"/>
      </w:pPr>
      <w:r w:rsidRPr="0028104A">
        <w:t>Memberships</w:t>
      </w:r>
    </w:p>
    <w:p w14:paraId="0461A964" w14:textId="77777777" w:rsidR="0028104A" w:rsidRDefault="0028104A" w:rsidP="0028104A">
      <w:r>
        <w:t>The National Society of Leadership and Success</w:t>
      </w:r>
    </w:p>
    <w:p w14:paraId="09957430" w14:textId="77777777" w:rsidR="0028104A" w:rsidRDefault="0028104A"/>
    <w:p w14:paraId="717D4369" w14:textId="69EE3DFD" w:rsidR="00E434C3" w:rsidRDefault="00E434C3" w:rsidP="00825B6D">
      <w:pPr>
        <w:pStyle w:val="Heading1"/>
        <w:spacing w:line="240" w:lineRule="auto"/>
      </w:pPr>
      <w:r>
        <w:t>Other Work Experience</w:t>
      </w:r>
    </w:p>
    <w:p w14:paraId="73CD0AA5" w14:textId="77880220" w:rsidR="00E434C3" w:rsidRDefault="00E434C3" w:rsidP="00825B6D">
      <w:pPr>
        <w:spacing w:line="360" w:lineRule="auto"/>
        <w:rPr>
          <w:b/>
          <w:bCs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Starbucks Coffee Company/ 2018-present</w:t>
      </w:r>
    </w:p>
    <w:p w14:paraId="7315BD2C" w14:textId="61E42F6B" w:rsidR="00E434C3" w:rsidRDefault="0028104A" w:rsidP="00825B6D">
      <w:pPr>
        <w:spacing w:line="360" w:lineRule="auto"/>
      </w:pPr>
      <w:r>
        <w:t>Handled conflicts with patience and remained calm under pressure</w:t>
      </w:r>
    </w:p>
    <w:p w14:paraId="5F0EEC99" w14:textId="0A902F70" w:rsidR="00E434C3" w:rsidRDefault="00E434C3" w:rsidP="00E434C3">
      <w:pPr>
        <w:spacing w:line="360" w:lineRule="auto"/>
      </w:pPr>
      <w:r>
        <w:t xml:space="preserve">Helped </w:t>
      </w:r>
      <w:r w:rsidR="00825B6D">
        <w:t>foster an environment of positivity</w:t>
      </w:r>
      <w:r w:rsidR="0028104A">
        <w:t>, empathy, and respect</w:t>
      </w:r>
    </w:p>
    <w:p w14:paraId="3F047A13" w14:textId="3510FA38" w:rsidR="00825B6D" w:rsidRDefault="0028104A" w:rsidP="00E434C3">
      <w:pPr>
        <w:spacing w:line="360" w:lineRule="auto"/>
      </w:pPr>
      <w:r>
        <w:t>Maintained position of leadership training new employees and coaching others</w:t>
      </w:r>
    </w:p>
    <w:p w14:paraId="1C637C3A" w14:textId="77777777" w:rsidR="0028104A" w:rsidRDefault="0028104A" w:rsidP="00E434C3">
      <w:pPr>
        <w:spacing w:line="360" w:lineRule="auto"/>
      </w:pPr>
    </w:p>
    <w:p w14:paraId="1FBF31CD" w14:textId="77777777" w:rsidR="003A5814" w:rsidRDefault="003A5814" w:rsidP="008426DB">
      <w:pPr>
        <w:pStyle w:val="Heading1"/>
      </w:pPr>
    </w:p>
    <w:p w14:paraId="0ECA77F6" w14:textId="77777777" w:rsidR="003A5814" w:rsidRDefault="003A5814" w:rsidP="008426DB">
      <w:pPr>
        <w:pStyle w:val="Heading1"/>
      </w:pPr>
    </w:p>
    <w:p w14:paraId="37706BFE" w14:textId="04E636A1" w:rsidR="0028104A" w:rsidRPr="00EE0580" w:rsidRDefault="0028104A" w:rsidP="008426DB">
      <w:pPr>
        <w:pStyle w:val="Heading1"/>
      </w:pPr>
      <w:r w:rsidRPr="00EE0580">
        <w:lastRenderedPageBreak/>
        <w:t>Skills</w:t>
      </w:r>
    </w:p>
    <w:p w14:paraId="6155E649" w14:textId="266F16AD" w:rsidR="0028104A" w:rsidRPr="0028104A" w:rsidRDefault="0028104A" w:rsidP="0028104A">
      <w:pPr>
        <w:rPr>
          <w:sz w:val="24"/>
          <w:szCs w:val="24"/>
        </w:rPr>
      </w:pPr>
      <w:r w:rsidRPr="002C0F48">
        <w:rPr>
          <w:sz w:val="24"/>
          <w:szCs w:val="24"/>
        </w:rPr>
        <w:t xml:space="preserve">Excels at communicating with other people, providing </w:t>
      </w:r>
      <w:r w:rsidR="006E1A89" w:rsidRPr="002C0F48">
        <w:rPr>
          <w:sz w:val="24"/>
          <w:szCs w:val="24"/>
        </w:rPr>
        <w:t>coaching</w:t>
      </w:r>
      <w:r w:rsidRPr="002C0F48">
        <w:rPr>
          <w:sz w:val="24"/>
          <w:szCs w:val="24"/>
        </w:rPr>
        <w:t>,</w:t>
      </w:r>
      <w:r w:rsidR="00044D12">
        <w:rPr>
          <w:sz w:val="24"/>
          <w:szCs w:val="24"/>
        </w:rPr>
        <w:t xml:space="preserve"> and </w:t>
      </w:r>
      <w:r w:rsidR="006E1A89" w:rsidRPr="002C0F48">
        <w:rPr>
          <w:sz w:val="24"/>
          <w:szCs w:val="24"/>
        </w:rPr>
        <w:t>staying</w:t>
      </w:r>
      <w:r w:rsidR="00044D12">
        <w:rPr>
          <w:sz w:val="24"/>
          <w:szCs w:val="24"/>
        </w:rPr>
        <w:t xml:space="preserve"> calm and respectful under pressure.</w:t>
      </w:r>
      <w:r w:rsidR="006E1A89">
        <w:rPr>
          <w:sz w:val="24"/>
          <w:szCs w:val="24"/>
        </w:rPr>
        <w:t xml:space="preserve"> Works well with others to complete task</w:t>
      </w:r>
      <w:r w:rsidR="00B55985">
        <w:rPr>
          <w:sz w:val="24"/>
          <w:szCs w:val="24"/>
        </w:rPr>
        <w:t>s thoroughly and on time.</w:t>
      </w:r>
    </w:p>
    <w:p w14:paraId="4A3CD399" w14:textId="31AC139B" w:rsidR="0028104A" w:rsidRDefault="0028104A"/>
    <w:sectPr w:rsidR="0028104A">
      <w:headerReference w:type="default" r:id="rId8"/>
      <w:footerReference w:type="default" r:id="rId9"/>
      <w:headerReference w:type="first" r:id="rId10"/>
      <w:pgSz w:w="12240" w:h="15840"/>
      <w:pgMar w:top="1152" w:right="1123" w:bottom="1195" w:left="1123" w:header="43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2D8A4" w14:textId="77777777" w:rsidR="00A54FCE" w:rsidRDefault="00A54FCE">
      <w:pPr>
        <w:spacing w:after="0" w:line="240" w:lineRule="auto"/>
      </w:pPr>
      <w:r>
        <w:separator/>
      </w:r>
    </w:p>
  </w:endnote>
  <w:endnote w:type="continuationSeparator" w:id="0">
    <w:p w14:paraId="0CB4A80E" w14:textId="77777777" w:rsidR="00A54FCE" w:rsidRDefault="00A54F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63307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8E1B9FC" w14:textId="77777777" w:rsidR="00741116" w:rsidRDefault="00212C85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9C07BF" w14:textId="77777777" w:rsidR="00A54FCE" w:rsidRDefault="00A54FCE">
      <w:pPr>
        <w:spacing w:after="0" w:line="240" w:lineRule="auto"/>
      </w:pPr>
      <w:r>
        <w:separator/>
      </w:r>
    </w:p>
  </w:footnote>
  <w:footnote w:type="continuationSeparator" w:id="0">
    <w:p w14:paraId="1C3911B3" w14:textId="77777777" w:rsidR="00A54FCE" w:rsidRDefault="00A54F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687A4" w14:textId="77777777" w:rsidR="00741116" w:rsidRDefault="00212C85">
    <w:pPr>
      <w:pStyle w:val="Header"/>
    </w:pPr>
    <w:r>
      <w:rPr>
        <w:noProof/>
        <w:lang w:eastAsia="en-US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14081FC" wp14:editId="62C76781">
              <wp:simplePos x="0" y="0"/>
              <wp:positionH relativeFrom="margin">
                <wp:align>left</wp:align>
              </wp:positionH>
              <wp:positionV relativeFrom="page">
                <wp:align>top</wp:align>
              </wp:positionV>
              <wp:extent cx="3200400" cy="10056322"/>
              <wp:effectExtent l="0" t="0" r="0" b="0"/>
              <wp:wrapNone/>
              <wp:docPr id="4" name="Group 4" title="Background graphics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00400" cy="10056322"/>
                        <a:chOff x="0" y="0"/>
                        <a:chExt cx="3200400" cy="10056322"/>
                      </a:xfrm>
                    </wpg:grpSpPr>
                    <wps:wsp>
                      <wps:cNvPr id="2" name="Rectangle 2"/>
                      <wps:cNvSpPr/>
                      <wps:spPr>
                        <a:xfrm>
                          <a:off x="0" y="0"/>
                          <a:ext cx="3200400" cy="192024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Rectangle 3"/>
                      <wps:cNvSpPr/>
                      <wps:spPr>
                        <a:xfrm>
                          <a:off x="0" y="9964882"/>
                          <a:ext cx="3200400" cy="9144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41200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group w14:anchorId="1392A186" id="Group 4" o:spid="_x0000_s1026" alt="Title: Background graphics" style="position:absolute;margin-left:0;margin-top:0;width:252pt;height:791.85pt;z-index:251661312;mso-width-percent:412;mso-height-percent:1000;mso-position-horizontal:left;mso-position-horizontal-relative:margin;mso-position-vertical:top;mso-position-vertical-relative:page;mso-width-percent:412;mso-height-percent:1000" coordsize="32004,10056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">
              <v:rect id="Rectangle 2" o:spid="_x0000_s1027" style="position:absolute;width:32004;height:192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" fillcolor="#17406d [3215]" stroked="f" strokeweight="1pt"/>
              <v:rect id="Rectangle 3" o:spid="_x0000_s1028" style="position:absolute;top:99648;width:32004;height:91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" fillcolor="#17406d [3215]" stroked="f" strokeweight="1pt"/>
              <w10:wrap anchorx="margin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C2BE1" w14:textId="77777777" w:rsidR="00741116" w:rsidRDefault="00212C85">
    <w:pPr>
      <w:pStyle w:val="Header"/>
    </w:pPr>
    <w:r>
      <w:rPr>
        <w:noProof/>
        <w:lang w:eastAsia="en-US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16DA9A3B" wp14:editId="5B5B7F28">
              <wp:simplePos x="0" y="0"/>
              <wp:positionH relativeFrom="margin">
                <wp:align>left</wp:align>
              </wp:positionH>
              <wp:positionV relativeFrom="page">
                <wp:align>top</wp:align>
              </wp:positionV>
              <wp:extent cx="3200400" cy="10056322"/>
              <wp:effectExtent l="0" t="0" r="0" b="0"/>
              <wp:wrapNone/>
              <wp:docPr id="5" name="Group 5" title="Background graphics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00400" cy="10056322"/>
                        <a:chOff x="0" y="0"/>
                        <a:chExt cx="3200400" cy="10056322"/>
                      </a:xfrm>
                    </wpg:grpSpPr>
                    <wps:wsp>
                      <wps:cNvPr id="6" name="Rectangle 6"/>
                      <wps:cNvSpPr/>
                      <wps:spPr>
                        <a:xfrm>
                          <a:off x="0" y="0"/>
                          <a:ext cx="3200400" cy="192024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Rectangle 7"/>
                      <wps:cNvSpPr/>
                      <wps:spPr>
                        <a:xfrm>
                          <a:off x="0" y="9964882"/>
                          <a:ext cx="3200400" cy="9144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41200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group w14:anchorId="36B7F250" id="Group 5" o:spid="_x0000_s1026" alt="Title: Background graphics" style="position:absolute;margin-left:0;margin-top:0;width:252pt;height:791.85pt;z-index:251663360;mso-width-percent:412;mso-height-percent:1000;mso-position-horizontal:left;mso-position-horizontal-relative:margin;mso-position-vertical:top;mso-position-vertical-relative:page;mso-width-percent:412;mso-height-percent:1000" coordsize="32004,10056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">
              <v:rect id="Rectangle 6" o:spid="_x0000_s1027" style="position:absolute;width:32004;height:192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" fillcolor="#17406d [3215]" stroked="f" strokeweight="1pt"/>
              <v:rect id="Rectangle 7" o:spid="_x0000_s1028" style="position:absolute;top:99648;width:32004;height:91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" fillcolor="#17406d [3215]" stroked="f" strokeweight="1pt"/>
              <w10:wrap anchorx="margin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FF442C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028F2F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C40027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ED2B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BB8496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AEF4D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FA6885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BA42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750E6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3D62E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80792380">
    <w:abstractNumId w:val="9"/>
  </w:num>
  <w:num w:numId="2" w16cid:durableId="194539890">
    <w:abstractNumId w:val="7"/>
  </w:num>
  <w:num w:numId="3" w16cid:durableId="174619052">
    <w:abstractNumId w:val="6"/>
  </w:num>
  <w:num w:numId="4" w16cid:durableId="1487162794">
    <w:abstractNumId w:val="5"/>
  </w:num>
  <w:num w:numId="5" w16cid:durableId="1237475639">
    <w:abstractNumId w:val="4"/>
  </w:num>
  <w:num w:numId="6" w16cid:durableId="1981642322">
    <w:abstractNumId w:val="8"/>
  </w:num>
  <w:num w:numId="7" w16cid:durableId="42482157">
    <w:abstractNumId w:val="3"/>
  </w:num>
  <w:num w:numId="8" w16cid:durableId="912473110">
    <w:abstractNumId w:val="2"/>
  </w:num>
  <w:num w:numId="9" w16cid:durableId="490100528">
    <w:abstractNumId w:val="1"/>
  </w:num>
  <w:num w:numId="10" w16cid:durableId="1954434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754"/>
    <w:rsid w:val="00010DA8"/>
    <w:rsid w:val="00044D12"/>
    <w:rsid w:val="00074491"/>
    <w:rsid w:val="001900DB"/>
    <w:rsid w:val="001A0F26"/>
    <w:rsid w:val="001E2727"/>
    <w:rsid w:val="00212C85"/>
    <w:rsid w:val="0028104A"/>
    <w:rsid w:val="0033452F"/>
    <w:rsid w:val="003A5814"/>
    <w:rsid w:val="00402506"/>
    <w:rsid w:val="004C4FDB"/>
    <w:rsid w:val="00505768"/>
    <w:rsid w:val="00680CC2"/>
    <w:rsid w:val="006E1A89"/>
    <w:rsid w:val="006F7754"/>
    <w:rsid w:val="00741116"/>
    <w:rsid w:val="008079C4"/>
    <w:rsid w:val="00825B6D"/>
    <w:rsid w:val="008426DB"/>
    <w:rsid w:val="00930F13"/>
    <w:rsid w:val="009F695D"/>
    <w:rsid w:val="00A54FCE"/>
    <w:rsid w:val="00B55985"/>
    <w:rsid w:val="00B6453A"/>
    <w:rsid w:val="00BA1E69"/>
    <w:rsid w:val="00C61AF2"/>
    <w:rsid w:val="00D2109F"/>
    <w:rsid w:val="00D6536C"/>
    <w:rsid w:val="00E434C3"/>
    <w:rsid w:val="00EE0580"/>
    <w:rsid w:val="00F01E33"/>
    <w:rsid w:val="00F31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F90D89"/>
  <w15:chartTrackingRefBased/>
  <w15:docId w15:val="{CEE8BEE2-FBDE-D845-82BB-EB182FCAC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17406D" w:themeColor="text2"/>
        <w:sz w:val="22"/>
        <w:szCs w:val="22"/>
        <w:lang w:val="en-US" w:eastAsia="ja-JP" w:bidi="ar-SA"/>
      </w:rPr>
    </w:rPrDefault>
    <w:pPrDefault>
      <w:pPr>
        <w:spacing w:after="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320" w:after="200"/>
      <w:contextualSpacing/>
      <w:outlineLvl w:val="0"/>
    </w:pPr>
    <w:rPr>
      <w:rFonts w:asciiTheme="majorHAnsi" w:hAnsiTheme="majorHAnsi"/>
      <w:b/>
      <w:spacing w:val="21"/>
      <w:sz w:val="2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20" w:after="80"/>
      <w:contextualSpacing/>
      <w:outlineLvl w:val="1"/>
    </w:pPr>
    <w:rPr>
      <w:rFonts w:asciiTheme="majorHAnsi" w:eastAsiaTheme="majorEastAsia" w:hAnsiTheme="majorHAnsi" w:cstheme="majorBidi"/>
      <w:b/>
      <w:i/>
      <w:spacing w:val="2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outlineLvl w:val="2"/>
    </w:pPr>
    <w:rPr>
      <w:rFonts w:asciiTheme="majorHAnsi" w:eastAsiaTheme="majorEastAsia" w:hAnsiTheme="majorHAnsi" w:cstheme="majorBidi"/>
      <w:i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3"/>
    </w:pPr>
    <w:rPr>
      <w:rFonts w:asciiTheme="majorHAnsi" w:eastAsiaTheme="majorEastAsia" w:hAnsiTheme="majorHAnsi" w:cstheme="majorBidi"/>
      <w:b/>
      <w:iCs/>
      <w:caps/>
      <w:spacing w:val="2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4"/>
    </w:pPr>
    <w:rPr>
      <w:rFonts w:asciiTheme="majorHAnsi" w:eastAsiaTheme="majorEastAsia" w:hAnsiTheme="majorHAnsi" w:cstheme="majorBidi"/>
      <w:b/>
      <w:spacing w:val="2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5"/>
    </w:pPr>
    <w:rPr>
      <w:rFonts w:asciiTheme="majorHAnsi" w:eastAsiaTheme="majorEastAsia" w:hAnsiTheme="majorHAnsi" w:cstheme="majorBidi"/>
      <w:b/>
      <w:i/>
      <w:spacing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6"/>
    </w:pPr>
    <w:rPr>
      <w:rFonts w:asciiTheme="majorHAnsi" w:eastAsiaTheme="majorEastAsia" w:hAnsiTheme="majorHAnsi" w:cstheme="majorBidi"/>
      <w:iCs/>
      <w:spacing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7"/>
    </w:pPr>
    <w:rPr>
      <w:rFonts w:asciiTheme="majorHAnsi" w:eastAsiaTheme="majorEastAsia" w:hAnsiTheme="majorHAnsi" w:cstheme="majorBidi"/>
      <w:b/>
      <w:color w:val="4389D7" w:themeColor="text2" w:themeTint="99"/>
      <w:spacing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8"/>
    </w:pPr>
    <w:rPr>
      <w:rFonts w:asciiTheme="majorHAnsi" w:eastAsiaTheme="majorEastAsia" w:hAnsiTheme="majorHAnsi" w:cstheme="majorBidi"/>
      <w:b/>
      <w:iCs/>
      <w:caps/>
      <w:color w:val="4389D7" w:themeColor="text2" w:themeTint="99"/>
      <w:spacing w:val="21"/>
      <w:sz w:val="20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semiHidden/>
    <w:unhideWhenUsed/>
    <w:pPr>
      <w:spacing w:after="240" w:line="240" w:lineRule="auto"/>
      <w:contextualSpacing/>
    </w:pPr>
    <w:rPr>
      <w:rFonts w:asciiTheme="majorHAnsi" w:eastAsiaTheme="majorEastAsia" w:hAnsiTheme="majorHAnsi" w:cstheme="majorBidi"/>
      <w:b/>
      <w:caps/>
      <w:spacing w:val="21"/>
      <w:kern w:val="28"/>
      <w:sz w:val="64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Pr>
      <w:rFonts w:asciiTheme="majorHAnsi" w:eastAsiaTheme="majorEastAsia" w:hAnsiTheme="majorHAnsi" w:cstheme="majorBidi"/>
      <w:b/>
      <w:caps/>
      <w:spacing w:val="21"/>
      <w:kern w:val="28"/>
      <w:sz w:val="64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pPr>
      <w:numPr>
        <w:ilvl w:val="1"/>
      </w:numPr>
      <w:spacing w:after="960" w:line="240" w:lineRule="auto"/>
      <w:contextualSpacing/>
    </w:pPr>
    <w:rPr>
      <w:rFonts w:eastAsiaTheme="minorEastAsia"/>
      <w:i/>
      <w:spacing w:val="21"/>
      <w:sz w:val="36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hAnsiTheme="majorHAnsi"/>
      <w:b/>
      <w:spacing w:val="21"/>
      <w:sz w:val="26"/>
    </w:rPr>
  </w:style>
  <w:style w:type="paragraph" w:styleId="Header">
    <w:name w:val="header"/>
    <w:basedOn w:val="Normal"/>
    <w:link w:val="HeaderChar"/>
    <w:uiPriority w:val="99"/>
    <w:unhideWhenUsed/>
    <w:qFormat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qFormat/>
    <w:pPr>
      <w:spacing w:after="0" w:line="240" w:lineRule="auto"/>
    </w:pPr>
    <w:rPr>
      <w:b/>
      <w:spacing w:val="21"/>
      <w:sz w:val="26"/>
    </w:rPr>
  </w:style>
  <w:style w:type="character" w:customStyle="1" w:styleId="FooterChar">
    <w:name w:val="Footer Char"/>
    <w:basedOn w:val="DefaultParagraphFont"/>
    <w:link w:val="Footer"/>
    <w:uiPriority w:val="99"/>
    <w:rPr>
      <w:b/>
      <w:spacing w:val="21"/>
      <w:sz w:val="2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i/>
      <w:spacing w:val="21"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b/>
      <w:spacing w:val="21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b/>
      <w:i/>
      <w:spacing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Cs/>
      <w:spacing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b/>
      <w:color w:val="4389D7" w:themeColor="text2" w:themeTint="99"/>
      <w:spacing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b/>
      <w:iCs/>
      <w:caps/>
      <w:color w:val="4389D7" w:themeColor="text2" w:themeTint="99"/>
      <w:spacing w:val="21"/>
      <w:sz w:val="20"/>
      <w:szCs w:val="21"/>
    </w:rPr>
  </w:style>
  <w:style w:type="character" w:styleId="Emphasis">
    <w:name w:val="Emphasis"/>
    <w:basedOn w:val="DefaultParagraphFont"/>
    <w:uiPriority w:val="20"/>
    <w:semiHidden/>
    <w:unhideWhenUsed/>
    <w:qFormat/>
    <w:rPr>
      <w:b/>
      <w:iCs/>
    </w:r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eastAsiaTheme="minorEastAsia"/>
      <w:i/>
      <w:spacing w:val="21"/>
      <w:sz w:val="36"/>
    </w:rPr>
  </w:style>
  <w:style w:type="character" w:styleId="Strong">
    <w:name w:val="Strong"/>
    <w:basedOn w:val="DefaultParagraphFont"/>
    <w:uiPriority w:val="22"/>
    <w:semiHidden/>
    <w:unhideWhenUsed/>
    <w:qFormat/>
    <w:rPr>
      <w:b/>
      <w:bCs/>
      <w:caps/>
      <w:smallCaps w:val="0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240" w:after="240"/>
      <w:contextualSpacing/>
    </w:pPr>
    <w:rPr>
      <w:i/>
      <w:iCs/>
      <w:sz w:val="32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/>
      <w:iCs/>
      <w:sz w:val="32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240" w:after="240"/>
      <w:contextualSpacing/>
    </w:pPr>
    <w:rPr>
      <w:b/>
      <w:i/>
      <w:iCs/>
      <w:sz w:val="32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b/>
      <w:i/>
      <w:iCs/>
      <w:sz w:val="32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17406D" w:themeColor="text2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i/>
      <w:caps/>
      <w:smallCaps w:val="0"/>
      <w:color w:val="17406D" w:themeColor="text2"/>
      <w:spacing w:val="0"/>
    </w:rPr>
  </w:style>
  <w:style w:type="character" w:styleId="BookTitle">
    <w:name w:val="Book Title"/>
    <w:basedOn w:val="DefaultParagraphFont"/>
    <w:uiPriority w:val="33"/>
    <w:semiHidden/>
    <w:unhideWhenUsed/>
    <w:qFormat/>
    <w:rPr>
      <w:b w:val="0"/>
      <w:bCs/>
      <w:i w:val="0"/>
      <w:iCs/>
      <w:spacing w:val="0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/>
      <w:iCs/>
      <w:sz w:val="18"/>
      <w:szCs w:val="18"/>
    </w:rPr>
  </w:style>
  <w:style w:type="paragraph" w:customStyle="1" w:styleId="ContactInfo">
    <w:name w:val="Contact Info"/>
    <w:basedOn w:val="Normal"/>
    <w:uiPriority w:val="2"/>
    <w:qFormat/>
    <w:pPr>
      <w:spacing w:after="920"/>
      <w:contextualSpacing/>
    </w:pPr>
  </w:style>
  <w:style w:type="character" w:styleId="SubtleEmphasis">
    <w:name w:val="Subtle Emphasis"/>
    <w:basedOn w:val="DefaultParagraphFont"/>
    <w:uiPriority w:val="19"/>
    <w:semiHidden/>
    <w:unhideWhenUsed/>
    <w:qFormat/>
    <w:rPr>
      <w:i/>
      <w:iCs/>
      <w:color w:val="17406D" w:themeColor="text2"/>
    </w:rPr>
  </w:style>
  <w:style w:type="character" w:styleId="IntenseEmphasis">
    <w:name w:val="Intense Emphasis"/>
    <w:basedOn w:val="DefaultParagraphFont"/>
    <w:uiPriority w:val="21"/>
    <w:semiHidden/>
    <w:unhideWhenUsed/>
    <w:rPr>
      <w:b/>
      <w:i/>
      <w:iCs/>
      <w:color w:val="17406D" w:themeColor="text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ListParagraph">
    <w:name w:val="List Paragraph"/>
    <w:basedOn w:val="Normal"/>
    <w:uiPriority w:val="34"/>
    <w:semiHidden/>
    <w:unhideWhenUsed/>
    <w:qFormat/>
    <w:pPr>
      <w:ind w:left="216" w:hanging="216"/>
      <w:contextualSpacing/>
    </w:pPr>
  </w:style>
  <w:style w:type="paragraph" w:customStyle="1" w:styleId="Name">
    <w:name w:val="Name"/>
    <w:basedOn w:val="Normal"/>
    <w:link w:val="NameChar"/>
    <w:uiPriority w:val="1"/>
    <w:qFormat/>
    <w:pPr>
      <w:spacing w:after="240" w:line="240" w:lineRule="auto"/>
      <w:contextualSpacing/>
    </w:pPr>
    <w:rPr>
      <w:b/>
      <w:caps/>
      <w:spacing w:val="21"/>
      <w:sz w:val="36"/>
    </w:rPr>
  </w:style>
  <w:style w:type="character" w:customStyle="1" w:styleId="NameChar">
    <w:name w:val="Name Char"/>
    <w:basedOn w:val="DefaultParagraphFont"/>
    <w:link w:val="Name"/>
    <w:uiPriority w:val="1"/>
    <w:rPr>
      <w:b/>
      <w:caps/>
      <w:spacing w:val="21"/>
      <w:sz w:val="3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i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iCs/>
      <w:caps/>
      <w:spacing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katiecronin/Library/Containers/com.microsoft.Word/Data/Library/Application%20Support/Microsoft/Office/16.0/DTS/en-US%7b2786B4ED-8C4F-A24F-92DE-F68675D27B8A%7d/%7b01AC815E-CE98-1043-9A03-AA115135F8F7%7dtf10002079.dotx" TargetMode="External"/></Relationships>
</file>

<file path=word/theme/theme1.xml><?xml version="1.0" encoding="utf-8"?>
<a:theme xmlns:a="http://schemas.openxmlformats.org/drawingml/2006/main" name="Office Theme">
  <a:themeElements>
    <a:clrScheme name="Blue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9177CFB-78AD-E746-B9CF-DE14A1BD3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{01AC815E-CE98-1043-9A03-AA115135F8F7}tf10002079.dotx</Template>
  <TotalTime>6</TotalTime>
  <Pages>3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Cronin</dc:creator>
  <cp:keywords/>
  <dc:description/>
  <cp:lastModifiedBy>Kathryn Cronin</cp:lastModifiedBy>
  <cp:revision>2</cp:revision>
  <dcterms:created xsi:type="dcterms:W3CDTF">2026-08-06T03:28:00Z</dcterms:created>
  <dcterms:modified xsi:type="dcterms:W3CDTF">2026-08-06T03:28:00Z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ssetID">
    <vt:lpwstr>TF10002038</vt:lpwstr>
  </property>
</Properties>
</file>